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401" w:rsidRPr="007F0392" w:rsidRDefault="007F0392" w:rsidP="007F0392">
      <w:pPr>
        <w:pStyle w:val="AralkYok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TÜRKÇE </w:t>
      </w:r>
      <w:r w:rsidR="00144E90">
        <w:rPr>
          <w:rFonts w:eastAsiaTheme="minorHAnsi"/>
          <w:b/>
          <w:lang w:eastAsia="en-US"/>
        </w:rPr>
        <w:t xml:space="preserve">YETERLİLİK DEĞERLENDİRME </w:t>
      </w:r>
      <w:bookmarkStart w:id="0" w:name="_GoBack"/>
      <w:bookmarkEnd w:id="0"/>
      <w:r>
        <w:rPr>
          <w:rFonts w:eastAsiaTheme="minorHAnsi"/>
          <w:b/>
          <w:lang w:eastAsia="en-US"/>
        </w:rPr>
        <w:t xml:space="preserve"> SINAVI SONUÇLARI </w:t>
      </w:r>
      <w:r w:rsidR="00E759F4">
        <w:rPr>
          <w:rFonts w:eastAsiaTheme="minorHAnsi"/>
          <w:b/>
          <w:lang w:eastAsia="en-US"/>
        </w:rPr>
        <w:t>- 14.06.2022</w:t>
      </w:r>
    </w:p>
    <w:tbl>
      <w:tblPr>
        <w:tblStyle w:val="TabloKlavuzu"/>
        <w:tblpPr w:leftFromText="141" w:rightFromText="141" w:vertAnchor="text" w:horzAnchor="page" w:tblpX="896" w:tblpY="652"/>
        <w:tblOverlap w:val="never"/>
        <w:tblW w:w="10031" w:type="dxa"/>
        <w:tblLook w:val="04A0" w:firstRow="1" w:lastRow="0" w:firstColumn="1" w:lastColumn="0" w:noHBand="0" w:noVBand="1"/>
      </w:tblPr>
      <w:tblGrid>
        <w:gridCol w:w="457"/>
        <w:gridCol w:w="6030"/>
        <w:gridCol w:w="3544"/>
      </w:tblGrid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Pr="00871530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71530">
              <w:rPr>
                <w:rFonts w:cstheme="minorHAnsi"/>
                <w:b/>
                <w:sz w:val="18"/>
                <w:szCs w:val="18"/>
              </w:rPr>
              <w:t>NO</w:t>
            </w:r>
          </w:p>
        </w:tc>
        <w:tc>
          <w:tcPr>
            <w:tcW w:w="6030" w:type="dxa"/>
            <w:vAlign w:val="center"/>
          </w:tcPr>
          <w:p w:rsidR="00051D33" w:rsidRPr="00871530" w:rsidRDefault="00051D33" w:rsidP="007F0392">
            <w:pPr>
              <w:tabs>
                <w:tab w:val="left" w:pos="2514"/>
              </w:tabs>
              <w:spacing w:line="336" w:lineRule="auto"/>
              <w:rPr>
                <w:rFonts w:cstheme="minorHAnsi"/>
                <w:b/>
                <w:sz w:val="18"/>
                <w:szCs w:val="18"/>
              </w:rPr>
            </w:pPr>
            <w:r w:rsidRPr="00871530">
              <w:rPr>
                <w:rFonts w:cstheme="minorHAnsi"/>
                <w:b/>
                <w:sz w:val="18"/>
                <w:szCs w:val="18"/>
              </w:rPr>
              <w:t>ADI-SOYADI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Seviye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Pr="00C73ADC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73ADC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TAREK MOHAMMED BASTWAY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Pr="00C73ADC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73ADC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ABDURRAHMAN ALABOUD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Pr="00C73ADC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73ADC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HASAN SAID MOHAMMED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Pr="00C73ADC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73ADC">
              <w:rPr>
                <w:rFonts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CHAMIR ISMAIL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Pr="00C73ADC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73ADC">
              <w:rPr>
                <w:rFonts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NILAB ZIAIE HANIYE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Pr="00C73ADC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73ADC">
              <w:rPr>
                <w:rFonts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KIMA MADU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Pr="00C73ADC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HAKIM MOHAMED ATIKI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Pr="00C73ADC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ABD ALLAH DEEB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Pr="00C73ADC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9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MOHAMMED ABOUEFETOUH MOHAMED NEMETALL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AMAD KAHARI MOHAMED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11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FARRAS ABDULAZIZ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12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TURKY ALJASEM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13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MOHAMED GHANEM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14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ELBARA OMADELDIN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15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JASMINE KHANSA AQILA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16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SABAH ISMAIL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17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TAWFIQ ALALABI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18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ANCHATA SAID DJAFFAR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19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KHALIL ALHAMADI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MOJAHID ELIMAN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21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AMBRO ABED ALSLAM JABER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22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SHARMAKE JAMA MOHAMED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A2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23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ARKAN HASAN DJAMA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24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YASIN MOHAMED ABDI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25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SADAF MOUSAZADEH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26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ABDURRAHMAN PATAK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-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27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NIMCAN SAID FARAH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28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OSAMA AL-HAMIDI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29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MOHAMMED A.H. NATOUR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30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MUHAMMED HASAN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31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ABDOLAZIZ SODRE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A2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32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AISA MOHAMMADI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33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MAHMUD EL AHMED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34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ABDULLAH AL-HAMIDI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-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lastRenderedPageBreak/>
              <w:t>35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AMJAD MUTASIM MOHAMMED ALHADI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36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CHEIKH AHMADOU GAYE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-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37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MADINA NIYAZULLINA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38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SUYEONG KIM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39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JAEEUN KIM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40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MOHAMMAD MAHMOUD MOUSA ALJELANI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41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ILYAS NACHIT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42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WATHEK AMEEN ABDI SALEH HAIDAR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43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RAGHDA ZANTOUT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44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SEHA KIM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45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AFNAN KALID ABDI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46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ALAA I.M. HASAN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47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ALI AL ABOOD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A2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48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HAMED DERAKHSHANDEH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49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SAKARIYE AHMED DIRIE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50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ABDULLAH ABDI OMAR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51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JAHOON YUN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-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52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ABLASSE SAWADOGA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53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ADIM ALRATEEB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54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BUNYAMIN BIDIGA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55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MOHAMMED ABDULLAH MOHAMED OMAR SHEJAB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56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AHMED ADEN AHMED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57</w:t>
            </w:r>
          </w:p>
        </w:tc>
        <w:tc>
          <w:tcPr>
            <w:tcW w:w="6030" w:type="dxa"/>
            <w:vAlign w:val="center"/>
          </w:tcPr>
          <w:p w:rsidR="00051D33" w:rsidRDefault="00051D33" w:rsidP="007F03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NEDA VAHDAT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C1</w:t>
            </w:r>
          </w:p>
        </w:tc>
      </w:tr>
      <w:tr w:rsidR="00051D33" w:rsidRPr="00C73ADC" w:rsidTr="00051D33">
        <w:trPr>
          <w:trHeight w:val="340"/>
        </w:trPr>
        <w:tc>
          <w:tcPr>
            <w:tcW w:w="457" w:type="dxa"/>
            <w:vAlign w:val="center"/>
          </w:tcPr>
          <w:p w:rsidR="00051D33" w:rsidRDefault="00051D33" w:rsidP="007F0392">
            <w:pPr>
              <w:tabs>
                <w:tab w:val="left" w:pos="2514"/>
              </w:tabs>
              <w:spacing w:line="33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58</w:t>
            </w:r>
          </w:p>
        </w:tc>
        <w:tc>
          <w:tcPr>
            <w:tcW w:w="6030" w:type="dxa"/>
            <w:vAlign w:val="center"/>
          </w:tcPr>
          <w:p w:rsidR="00051D33" w:rsidRPr="00B46201" w:rsidRDefault="00051D33" w:rsidP="007F0392">
            <w:pPr>
              <w:rPr>
                <w:rFonts w:ascii="Calibri" w:hAnsi="Calibri"/>
                <w:color w:val="000000"/>
              </w:rPr>
            </w:pPr>
            <w:r w:rsidRPr="00B46201">
              <w:rPr>
                <w:rFonts w:cstheme="minorHAnsi"/>
              </w:rPr>
              <w:t>TUPOU TOLI</w:t>
            </w:r>
          </w:p>
        </w:tc>
        <w:tc>
          <w:tcPr>
            <w:tcW w:w="3544" w:type="dxa"/>
            <w:vAlign w:val="center"/>
          </w:tcPr>
          <w:p w:rsidR="00051D33" w:rsidRDefault="00051D33" w:rsidP="007F0392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B2</w:t>
            </w:r>
          </w:p>
        </w:tc>
      </w:tr>
    </w:tbl>
    <w:p w:rsidR="00E759F4" w:rsidRPr="00E759F4" w:rsidRDefault="00E759F4" w:rsidP="00E759F4">
      <w:pPr>
        <w:pStyle w:val="AralkYok"/>
        <w:jc w:val="center"/>
        <w:rPr>
          <w:rFonts w:eastAsiaTheme="minorHAnsi"/>
          <w:b/>
          <w:lang w:eastAsia="en-US"/>
        </w:rPr>
      </w:pPr>
    </w:p>
    <w:sectPr w:rsidR="00E759F4" w:rsidRPr="00E759F4" w:rsidSect="007F0392">
      <w:headerReference w:type="even" r:id="rId9"/>
      <w:headerReference w:type="default" r:id="rId10"/>
      <w:headerReference w:type="first" r:id="rId11"/>
      <w:pgSz w:w="11906" w:h="16838"/>
      <w:pgMar w:top="1985" w:right="851" w:bottom="1418" w:left="1418" w:header="56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43F" w:rsidRDefault="0024043F" w:rsidP="00A73073">
      <w:pPr>
        <w:spacing w:after="0" w:line="240" w:lineRule="auto"/>
      </w:pPr>
      <w:r>
        <w:separator/>
      </w:r>
    </w:p>
  </w:endnote>
  <w:endnote w:type="continuationSeparator" w:id="0">
    <w:p w:rsidR="0024043F" w:rsidRDefault="0024043F" w:rsidP="00A73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43F" w:rsidRDefault="0024043F" w:rsidP="00A73073">
      <w:pPr>
        <w:spacing w:after="0" w:line="240" w:lineRule="auto"/>
      </w:pPr>
      <w:r>
        <w:separator/>
      </w:r>
    </w:p>
  </w:footnote>
  <w:footnote w:type="continuationSeparator" w:id="0">
    <w:p w:rsidR="0024043F" w:rsidRDefault="0024043F" w:rsidP="00A73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DA0" w:rsidRDefault="0024043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727329" o:spid="_x0000_s2050" type="#_x0000_t75" style="position:absolute;margin-left:0;margin-top:0;width:453.35pt;height:434.5pt;z-index:-251656704;mso-position-horizontal:center;mso-position-horizontal-relative:margin;mso-position-vertical:center;mso-position-vertical-relative:margin" o:allowincell="f">
          <v:imagedata r:id="rId1" o:title="filigra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DA0" w:rsidRDefault="00CB5DA0" w:rsidP="00A73073">
    <w:pPr>
      <w:pStyle w:val="stbilgi"/>
    </w:pPr>
    <w:r w:rsidRPr="007F32CE">
      <w:rPr>
        <w:noProof/>
      </w:rPr>
      <w:drawing>
        <wp:anchor distT="0" distB="0" distL="114300" distR="114300" simplePos="0" relativeHeight="251668480" behindDoc="1" locked="0" layoutInCell="1" allowOverlap="1" wp14:anchorId="0E7D51AF" wp14:editId="78B35926">
          <wp:simplePos x="0" y="0"/>
          <wp:positionH relativeFrom="column">
            <wp:posOffset>0</wp:posOffset>
          </wp:positionH>
          <wp:positionV relativeFrom="paragraph">
            <wp:posOffset>55245</wp:posOffset>
          </wp:positionV>
          <wp:extent cx="746760" cy="742950"/>
          <wp:effectExtent l="0" t="0" r="0" b="0"/>
          <wp:wrapTight wrapText="bothSides">
            <wp:wrapPolygon edited="0">
              <wp:start x="0" y="0"/>
              <wp:lineTo x="0" y="21046"/>
              <wp:lineTo x="20939" y="21046"/>
              <wp:lineTo x="20939" y="0"/>
              <wp:lineTo x="0" y="0"/>
            </wp:wrapPolygon>
          </wp:wrapTight>
          <wp:docPr id="32" name="Resi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1D1E6629" wp14:editId="3241FF8C">
          <wp:simplePos x="0" y="0"/>
          <wp:positionH relativeFrom="column">
            <wp:posOffset>5147310</wp:posOffset>
          </wp:positionH>
          <wp:positionV relativeFrom="paragraph">
            <wp:posOffset>20955</wp:posOffset>
          </wp:positionV>
          <wp:extent cx="848360" cy="777240"/>
          <wp:effectExtent l="0" t="0" r="8890" b="3810"/>
          <wp:wrapTopAndBottom/>
          <wp:docPr id="33" name="4 Resim" descr="tomer-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mer-500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836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E73795" wp14:editId="424C473D">
              <wp:simplePos x="0" y="0"/>
              <wp:positionH relativeFrom="column">
                <wp:posOffset>1475740</wp:posOffset>
              </wp:positionH>
              <wp:positionV relativeFrom="paragraph">
                <wp:posOffset>8255</wp:posOffset>
              </wp:positionV>
              <wp:extent cx="3234055" cy="951865"/>
              <wp:effectExtent l="3810" t="0" r="635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4055" cy="951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5DA0" w:rsidRPr="00991DF1" w:rsidRDefault="00CB5DA0" w:rsidP="00991DF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991DF1">
                            <w:rPr>
                              <w:rFonts w:ascii="Times New Roman" w:hAnsi="Times New Roman" w:cs="Times New Roman"/>
                              <w:b/>
                            </w:rPr>
                            <w:t>T.C.                                                                                  DİCLE ÜNİVERSİTESİ                                                        Dil Öğretimi U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ygulama ve Araştırma Merkezi (TÖ</w:t>
                          </w:r>
                          <w:r w:rsidRPr="00991DF1">
                            <w:rPr>
                              <w:rFonts w:ascii="Times New Roman" w:hAnsi="Times New Roman" w:cs="Times New Roman"/>
                              <w:b/>
                            </w:rPr>
                            <w:t>MER)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75E7379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16.2pt;margin-top:.65pt;width:254.65pt;height:7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" stroked="f">
              <v:textbox>
                <w:txbxContent>
                  <w:p w:rsidR="00CB5DA0" w:rsidRPr="00991DF1" w:rsidRDefault="00CB5DA0" w:rsidP="00991DF1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991DF1">
                      <w:rPr>
                        <w:rFonts w:ascii="Times New Roman" w:hAnsi="Times New Roman" w:cs="Times New Roman"/>
                        <w:b/>
                      </w:rPr>
                      <w:t>T.C.                                                                                  DİCLE ÜNİVERSİTESİ                                                        Dil Öğretimi U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ygulama ve Araştırma Merkezi (TÖ</w:t>
                    </w:r>
                    <w:r w:rsidRPr="00991DF1">
                      <w:rPr>
                        <w:rFonts w:ascii="Times New Roman" w:hAnsi="Times New Roman" w:cs="Times New Roman"/>
                        <w:b/>
                      </w:rPr>
                      <w:t>MER)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DA0" w:rsidRDefault="0024043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727328" o:spid="_x0000_s2049" type="#_x0000_t75" style="position:absolute;margin-left:0;margin-top:0;width:453.35pt;height:434.5pt;z-index:-251657728;mso-position-horizontal:center;mso-position-horizontal-relative:margin;mso-position-vertical:center;mso-position-vertical-relative:margin" o:allowincell="f">
          <v:imagedata r:id="rId1" o:title="filigra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2.1pt;height:48.25pt" o:bullet="t">
        <v:imagedata r:id="rId1" o:title="icon-telefon"/>
      </v:shape>
    </w:pict>
  </w:numPicBullet>
  <w:abstractNum w:abstractNumId="0">
    <w:nsid w:val="16AD2E54"/>
    <w:multiLevelType w:val="hybridMultilevel"/>
    <w:tmpl w:val="296206A0"/>
    <w:lvl w:ilvl="0" w:tplc="8020F2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1853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328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CC4F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20B5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D806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687C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4E87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1CBA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0204B56"/>
    <w:multiLevelType w:val="hybridMultilevel"/>
    <w:tmpl w:val="F6E090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3977C3"/>
    <w:multiLevelType w:val="hybridMultilevel"/>
    <w:tmpl w:val="75FCCB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B3A"/>
    <w:rsid w:val="00000366"/>
    <w:rsid w:val="00013CA3"/>
    <w:rsid w:val="00030D3C"/>
    <w:rsid w:val="00031319"/>
    <w:rsid w:val="00044520"/>
    <w:rsid w:val="00047921"/>
    <w:rsid w:val="00051D33"/>
    <w:rsid w:val="00053EA2"/>
    <w:rsid w:val="00053FCB"/>
    <w:rsid w:val="0006103C"/>
    <w:rsid w:val="00077B71"/>
    <w:rsid w:val="00083F99"/>
    <w:rsid w:val="0008455D"/>
    <w:rsid w:val="00084CD5"/>
    <w:rsid w:val="00092E52"/>
    <w:rsid w:val="00095D09"/>
    <w:rsid w:val="000D4FD5"/>
    <w:rsid w:val="000D56AA"/>
    <w:rsid w:val="000D6FB0"/>
    <w:rsid w:val="000E2093"/>
    <w:rsid w:val="000F5D1F"/>
    <w:rsid w:val="00106E0D"/>
    <w:rsid w:val="00120EE9"/>
    <w:rsid w:val="00127AC5"/>
    <w:rsid w:val="0013220C"/>
    <w:rsid w:val="001364B5"/>
    <w:rsid w:val="00144E90"/>
    <w:rsid w:val="00174EE4"/>
    <w:rsid w:val="0018287A"/>
    <w:rsid w:val="001A1781"/>
    <w:rsid w:val="001A679E"/>
    <w:rsid w:val="001B077F"/>
    <w:rsid w:val="001B3491"/>
    <w:rsid w:val="001C1946"/>
    <w:rsid w:val="001C2401"/>
    <w:rsid w:val="001D0B6E"/>
    <w:rsid w:val="001D4D12"/>
    <w:rsid w:val="001F6CCD"/>
    <w:rsid w:val="00214A4C"/>
    <w:rsid w:val="002162B5"/>
    <w:rsid w:val="002233D1"/>
    <w:rsid w:val="00231546"/>
    <w:rsid w:val="00233709"/>
    <w:rsid w:val="0024043F"/>
    <w:rsid w:val="00240F04"/>
    <w:rsid w:val="00250B6A"/>
    <w:rsid w:val="00253DBE"/>
    <w:rsid w:val="00266A28"/>
    <w:rsid w:val="00270AA5"/>
    <w:rsid w:val="00293E6F"/>
    <w:rsid w:val="002B01B7"/>
    <w:rsid w:val="002B05BF"/>
    <w:rsid w:val="002B468E"/>
    <w:rsid w:val="002C48FF"/>
    <w:rsid w:val="002D1E2B"/>
    <w:rsid w:val="002E53F6"/>
    <w:rsid w:val="002F1284"/>
    <w:rsid w:val="0031330E"/>
    <w:rsid w:val="00315C2D"/>
    <w:rsid w:val="003337BD"/>
    <w:rsid w:val="003370DF"/>
    <w:rsid w:val="0034111F"/>
    <w:rsid w:val="0034418C"/>
    <w:rsid w:val="003522A9"/>
    <w:rsid w:val="00354B6A"/>
    <w:rsid w:val="00355543"/>
    <w:rsid w:val="0035617A"/>
    <w:rsid w:val="00370F39"/>
    <w:rsid w:val="0037167C"/>
    <w:rsid w:val="00380B6A"/>
    <w:rsid w:val="003834D9"/>
    <w:rsid w:val="003844E7"/>
    <w:rsid w:val="003A11AA"/>
    <w:rsid w:val="003C70E4"/>
    <w:rsid w:val="003D5B3A"/>
    <w:rsid w:val="0040337A"/>
    <w:rsid w:val="00406FD1"/>
    <w:rsid w:val="00413817"/>
    <w:rsid w:val="004244FA"/>
    <w:rsid w:val="00436FC4"/>
    <w:rsid w:val="0044190D"/>
    <w:rsid w:val="00444F6C"/>
    <w:rsid w:val="00454381"/>
    <w:rsid w:val="004648DF"/>
    <w:rsid w:val="0047340E"/>
    <w:rsid w:val="004809D9"/>
    <w:rsid w:val="004814B3"/>
    <w:rsid w:val="00486B68"/>
    <w:rsid w:val="0048731E"/>
    <w:rsid w:val="004959D2"/>
    <w:rsid w:val="0049620B"/>
    <w:rsid w:val="004A00A2"/>
    <w:rsid w:val="004A1F62"/>
    <w:rsid w:val="004A1FA0"/>
    <w:rsid w:val="004A583A"/>
    <w:rsid w:val="004A6442"/>
    <w:rsid w:val="004A693E"/>
    <w:rsid w:val="004C2EE2"/>
    <w:rsid w:val="004C51AF"/>
    <w:rsid w:val="004D765B"/>
    <w:rsid w:val="004E3448"/>
    <w:rsid w:val="00524939"/>
    <w:rsid w:val="00535019"/>
    <w:rsid w:val="00571463"/>
    <w:rsid w:val="005749AB"/>
    <w:rsid w:val="00576609"/>
    <w:rsid w:val="00576947"/>
    <w:rsid w:val="00580D47"/>
    <w:rsid w:val="00583B61"/>
    <w:rsid w:val="005A401A"/>
    <w:rsid w:val="005B09AC"/>
    <w:rsid w:val="005C2BCF"/>
    <w:rsid w:val="005D129B"/>
    <w:rsid w:val="005E4EDB"/>
    <w:rsid w:val="005E6505"/>
    <w:rsid w:val="005E6571"/>
    <w:rsid w:val="00600E4C"/>
    <w:rsid w:val="006157F1"/>
    <w:rsid w:val="00635F49"/>
    <w:rsid w:val="00646094"/>
    <w:rsid w:val="00661E21"/>
    <w:rsid w:val="0066204D"/>
    <w:rsid w:val="00662EF8"/>
    <w:rsid w:val="006741E4"/>
    <w:rsid w:val="006764CD"/>
    <w:rsid w:val="0067759A"/>
    <w:rsid w:val="00684EDC"/>
    <w:rsid w:val="006850C6"/>
    <w:rsid w:val="00687C05"/>
    <w:rsid w:val="00695B58"/>
    <w:rsid w:val="0069762E"/>
    <w:rsid w:val="006A12C6"/>
    <w:rsid w:val="006D6EA3"/>
    <w:rsid w:val="006E1B73"/>
    <w:rsid w:val="006E36C7"/>
    <w:rsid w:val="00702AC7"/>
    <w:rsid w:val="00713894"/>
    <w:rsid w:val="00762CFC"/>
    <w:rsid w:val="00791983"/>
    <w:rsid w:val="007A5ECF"/>
    <w:rsid w:val="007B4A5F"/>
    <w:rsid w:val="007C534F"/>
    <w:rsid w:val="007E1B9D"/>
    <w:rsid w:val="007F0392"/>
    <w:rsid w:val="007F1B2F"/>
    <w:rsid w:val="0080015E"/>
    <w:rsid w:val="00802D28"/>
    <w:rsid w:val="0080493D"/>
    <w:rsid w:val="0081149D"/>
    <w:rsid w:val="00833B8B"/>
    <w:rsid w:val="0083515E"/>
    <w:rsid w:val="00864C7D"/>
    <w:rsid w:val="00871530"/>
    <w:rsid w:val="008913C8"/>
    <w:rsid w:val="008A2EDE"/>
    <w:rsid w:val="008C138D"/>
    <w:rsid w:val="008D28DC"/>
    <w:rsid w:val="008D6175"/>
    <w:rsid w:val="008E6BF1"/>
    <w:rsid w:val="008E6F5B"/>
    <w:rsid w:val="0090573E"/>
    <w:rsid w:val="0093153F"/>
    <w:rsid w:val="009348AD"/>
    <w:rsid w:val="00947992"/>
    <w:rsid w:val="00956DAB"/>
    <w:rsid w:val="00965F8B"/>
    <w:rsid w:val="0097324D"/>
    <w:rsid w:val="00991DF1"/>
    <w:rsid w:val="00992476"/>
    <w:rsid w:val="009A7F22"/>
    <w:rsid w:val="009B083F"/>
    <w:rsid w:val="009B29EF"/>
    <w:rsid w:val="009C58F0"/>
    <w:rsid w:val="009E3358"/>
    <w:rsid w:val="009E67AC"/>
    <w:rsid w:val="009F062B"/>
    <w:rsid w:val="00A006B2"/>
    <w:rsid w:val="00A07E88"/>
    <w:rsid w:val="00A16733"/>
    <w:rsid w:val="00A36B4D"/>
    <w:rsid w:val="00A51368"/>
    <w:rsid w:val="00A647A2"/>
    <w:rsid w:val="00A73073"/>
    <w:rsid w:val="00A73F35"/>
    <w:rsid w:val="00A74352"/>
    <w:rsid w:val="00A858A9"/>
    <w:rsid w:val="00A944B4"/>
    <w:rsid w:val="00AA06E7"/>
    <w:rsid w:val="00AB5EA4"/>
    <w:rsid w:val="00AE3DB4"/>
    <w:rsid w:val="00AE6890"/>
    <w:rsid w:val="00AF36E9"/>
    <w:rsid w:val="00B05578"/>
    <w:rsid w:val="00B11F8A"/>
    <w:rsid w:val="00B22006"/>
    <w:rsid w:val="00B405BD"/>
    <w:rsid w:val="00B46201"/>
    <w:rsid w:val="00B50ECD"/>
    <w:rsid w:val="00B55A05"/>
    <w:rsid w:val="00B70F32"/>
    <w:rsid w:val="00BB0F7B"/>
    <w:rsid w:val="00BD2439"/>
    <w:rsid w:val="00BE2C7B"/>
    <w:rsid w:val="00BE47BE"/>
    <w:rsid w:val="00BE553E"/>
    <w:rsid w:val="00BE6592"/>
    <w:rsid w:val="00BF2F8C"/>
    <w:rsid w:val="00BF3417"/>
    <w:rsid w:val="00C001AD"/>
    <w:rsid w:val="00C038D1"/>
    <w:rsid w:val="00C062CB"/>
    <w:rsid w:val="00C274C9"/>
    <w:rsid w:val="00C32FBE"/>
    <w:rsid w:val="00C40B05"/>
    <w:rsid w:val="00C666B2"/>
    <w:rsid w:val="00C71E5D"/>
    <w:rsid w:val="00C7231F"/>
    <w:rsid w:val="00C73ADC"/>
    <w:rsid w:val="00C75274"/>
    <w:rsid w:val="00C82509"/>
    <w:rsid w:val="00CA32F6"/>
    <w:rsid w:val="00CB0441"/>
    <w:rsid w:val="00CB2463"/>
    <w:rsid w:val="00CB5DA0"/>
    <w:rsid w:val="00CD3192"/>
    <w:rsid w:val="00CD7D21"/>
    <w:rsid w:val="00CF3023"/>
    <w:rsid w:val="00D1673C"/>
    <w:rsid w:val="00D216E9"/>
    <w:rsid w:val="00D313CB"/>
    <w:rsid w:val="00D41ECA"/>
    <w:rsid w:val="00D454A3"/>
    <w:rsid w:val="00D54AC2"/>
    <w:rsid w:val="00D63393"/>
    <w:rsid w:val="00D77503"/>
    <w:rsid w:val="00D92184"/>
    <w:rsid w:val="00D93B52"/>
    <w:rsid w:val="00D9548E"/>
    <w:rsid w:val="00D957EF"/>
    <w:rsid w:val="00D9604F"/>
    <w:rsid w:val="00DC1A8F"/>
    <w:rsid w:val="00DD2292"/>
    <w:rsid w:val="00DE7DCD"/>
    <w:rsid w:val="00E03B05"/>
    <w:rsid w:val="00E34455"/>
    <w:rsid w:val="00E60869"/>
    <w:rsid w:val="00E759F4"/>
    <w:rsid w:val="00E75C30"/>
    <w:rsid w:val="00E81298"/>
    <w:rsid w:val="00E87770"/>
    <w:rsid w:val="00EC07DB"/>
    <w:rsid w:val="00EC13DE"/>
    <w:rsid w:val="00EC50EE"/>
    <w:rsid w:val="00EC5663"/>
    <w:rsid w:val="00EC65DB"/>
    <w:rsid w:val="00EC73FF"/>
    <w:rsid w:val="00EC79DB"/>
    <w:rsid w:val="00EE63B3"/>
    <w:rsid w:val="00EF14B8"/>
    <w:rsid w:val="00EF7396"/>
    <w:rsid w:val="00F10CD2"/>
    <w:rsid w:val="00F27772"/>
    <w:rsid w:val="00F33127"/>
    <w:rsid w:val="00F35168"/>
    <w:rsid w:val="00F4631C"/>
    <w:rsid w:val="00F732C2"/>
    <w:rsid w:val="00F93686"/>
    <w:rsid w:val="00F965CB"/>
    <w:rsid w:val="00FA3213"/>
    <w:rsid w:val="00FA6AC9"/>
    <w:rsid w:val="00FB799E"/>
    <w:rsid w:val="00FE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A1E3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A7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73073"/>
  </w:style>
  <w:style w:type="paragraph" w:styleId="Altbilgi">
    <w:name w:val="footer"/>
    <w:basedOn w:val="Normal"/>
    <w:link w:val="AltbilgiChar"/>
    <w:uiPriority w:val="99"/>
    <w:unhideWhenUsed/>
    <w:rsid w:val="00A7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73073"/>
  </w:style>
  <w:style w:type="paragraph" w:styleId="BalonMetni">
    <w:name w:val="Balloon Text"/>
    <w:basedOn w:val="Normal"/>
    <w:link w:val="BalonMetniChar"/>
    <w:uiPriority w:val="99"/>
    <w:semiHidden/>
    <w:unhideWhenUsed/>
    <w:rsid w:val="00A73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307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77B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7324D"/>
    <w:pPr>
      <w:ind w:left="720"/>
      <w:contextualSpacing/>
    </w:pPr>
  </w:style>
  <w:style w:type="paragraph" w:styleId="AralkYok">
    <w:name w:val="No Spacing"/>
    <w:uiPriority w:val="1"/>
    <w:qFormat/>
    <w:rsid w:val="00E759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A7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73073"/>
  </w:style>
  <w:style w:type="paragraph" w:styleId="Altbilgi">
    <w:name w:val="footer"/>
    <w:basedOn w:val="Normal"/>
    <w:link w:val="AltbilgiChar"/>
    <w:uiPriority w:val="99"/>
    <w:unhideWhenUsed/>
    <w:rsid w:val="00A7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73073"/>
  </w:style>
  <w:style w:type="paragraph" w:styleId="BalonMetni">
    <w:name w:val="Balloon Text"/>
    <w:basedOn w:val="Normal"/>
    <w:link w:val="BalonMetniChar"/>
    <w:uiPriority w:val="99"/>
    <w:semiHidden/>
    <w:unhideWhenUsed/>
    <w:rsid w:val="00A73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307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77B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7324D"/>
    <w:pPr>
      <w:ind w:left="720"/>
      <w:contextualSpacing/>
    </w:pPr>
  </w:style>
  <w:style w:type="paragraph" w:styleId="AralkYok">
    <w:name w:val="No Spacing"/>
    <w:uiPriority w:val="1"/>
    <w:qFormat/>
    <w:rsid w:val="00E759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8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per\Google%20Drive\Dicle%20T&#214;MER\G&#246;rsel%20Materyaller\tomer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1FC4AC6-9620-4AF2-BDA2-324E1246D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tomer</Template>
  <TotalTime>1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DELL</cp:lastModifiedBy>
  <cp:revision>4</cp:revision>
  <cp:lastPrinted>2022-06-14T08:45:00Z</cp:lastPrinted>
  <dcterms:created xsi:type="dcterms:W3CDTF">2022-06-16T09:20:00Z</dcterms:created>
  <dcterms:modified xsi:type="dcterms:W3CDTF">2022-06-16T09:30:00Z</dcterms:modified>
</cp:coreProperties>
</file>